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F4FD4" w:rsidRPr="00C45265" w:rsidRDefault="000F4FD4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 w:rsidRPr="00C45265">
        <w:rPr>
          <w:rFonts w:ascii="Times New Roman" w:hAnsi="Times New Roman" w:cs="Times New Roman"/>
          <w:sz w:val="24"/>
          <w:szCs w:val="24"/>
        </w:rPr>
        <w:t xml:space="preserve">UBND THÀNH PHỐ HỒ CHÍ MINH     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   </w: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CỘNG HÒA XÃ HỘI CHỦ NGHĨA VIỆT NAM</w:t>
      </w:r>
    </w:p>
    <w:p w:rsidR="000F4FD4" w:rsidRPr="00C45265" w:rsidRDefault="000F4FD4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pict>
          <v:line id="_x0000_s1026" style="position:absolute;z-index:251658240" from="270pt,14.65pt" to="414pt,14.65pt"/>
        </w:pic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TRƯỜNG CAO ĐẲNG KỸ THUẬT</w:t>
      </w:r>
      <w:r w:rsidRPr="00C45265">
        <w:rPr>
          <w:rFonts w:ascii="Times New Roman" w:hAnsi="Times New Roman" w:cs="Times New Roman"/>
          <w:sz w:val="24"/>
          <w:szCs w:val="24"/>
        </w:rPr>
        <w:tab/>
        <w:t xml:space="preserve">                 </w: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Độc lập – Tự do – Hạnh phúc</w:t>
      </w:r>
      <w:r w:rsidRPr="00C45265">
        <w:rPr>
          <w:rFonts w:ascii="Times New Roman" w:hAnsi="Times New Roman" w:cs="Times New Roman"/>
          <w:sz w:val="24"/>
          <w:szCs w:val="24"/>
        </w:rPr>
        <w:tab/>
      </w:r>
    </w:p>
    <w:p w:rsidR="000F4FD4" w:rsidRPr="00C45265" w:rsidRDefault="000F4FD4" w:rsidP="00C45265">
      <w:pPr>
        <w:spacing w:after="0" w:line="240" w:lineRule="auto"/>
        <w:outlineLvl w:val="0"/>
        <w:rPr>
          <w:rFonts w:ascii="Times New Roman" w:hAnsi="Times New Roman" w:cs="Times New Roman"/>
          <w:sz w:val="24"/>
          <w:szCs w:val="24"/>
        </w:rPr>
      </w:pPr>
      <w:r>
        <w:rPr>
          <w:noProof/>
          <w:lang w:val="en-US"/>
        </w:rPr>
        <w:pict>
          <v:line id="_x0000_s1027" style="position:absolute;z-index:251657216" from="36pt,14.25pt" to="153pt,14.25pt"/>
        </w:pict>
      </w:r>
      <w:r w:rsidRPr="00C45265">
        <w:rPr>
          <w:rFonts w:ascii="Times New Roman" w:hAnsi="Times New Roman" w:cs="Times New Roman"/>
          <w:b/>
          <w:bCs/>
          <w:sz w:val="24"/>
          <w:szCs w:val="24"/>
        </w:rPr>
        <w:t>LÝ TỰ TRỌNG TP. HỒ CHÍ MINH</w:t>
      </w:r>
      <w:r w:rsidRPr="00C45265">
        <w:rPr>
          <w:rFonts w:ascii="Times New Roman" w:hAnsi="Times New Roman" w:cs="Times New Roman"/>
          <w:sz w:val="24"/>
          <w:szCs w:val="24"/>
        </w:rPr>
        <w:tab/>
      </w:r>
      <w:r w:rsidRPr="00B75202">
        <w:rPr>
          <w:rFonts w:ascii="Times New Roman" w:hAnsi="Times New Roman" w:cs="Times New Roman"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</w:p>
    <w:p w:rsidR="000F4FD4" w:rsidRPr="00B21294" w:rsidRDefault="000F4FD4" w:rsidP="009F6A4A">
      <w:pPr>
        <w:tabs>
          <w:tab w:val="center" w:pos="1890"/>
          <w:tab w:val="center" w:pos="7200"/>
        </w:tabs>
        <w:spacing w:after="0"/>
        <w:jc w:val="both"/>
        <w:rPr>
          <w:rFonts w:ascii="Times New Roman" w:hAnsi="Times New Roman" w:cs="Times New Roman"/>
          <w:i/>
          <w:iCs/>
          <w:sz w:val="24"/>
          <w:szCs w:val="24"/>
          <w:lang w:val="en-US"/>
        </w:rPr>
      </w:pP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ab/>
      </w:r>
      <w:r w:rsidRPr="00B75202">
        <w:rPr>
          <w:rFonts w:ascii="Times New Roman" w:hAnsi="Times New Roman" w:cs="Times New Roman"/>
          <w:i/>
          <w:iCs/>
          <w:sz w:val="24"/>
          <w:szCs w:val="24"/>
        </w:rPr>
        <w:t xml:space="preserve">Thành phố Hồ Chí Minh, ngày 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 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 tháng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 xml:space="preserve">  3 </w:t>
      </w:r>
      <w:r>
        <w:rPr>
          <w:rFonts w:ascii="Times New Roman" w:hAnsi="Times New Roman" w:cs="Times New Roman"/>
          <w:i/>
          <w:iCs/>
          <w:sz w:val="24"/>
          <w:szCs w:val="24"/>
        </w:rPr>
        <w:t xml:space="preserve"> năm 201</w:t>
      </w:r>
      <w:r>
        <w:rPr>
          <w:rFonts w:ascii="Times New Roman" w:hAnsi="Times New Roman" w:cs="Times New Roman"/>
          <w:i/>
          <w:iCs/>
          <w:sz w:val="24"/>
          <w:szCs w:val="24"/>
          <w:lang w:val="en-US"/>
        </w:rPr>
        <w:t>5</w:t>
      </w:r>
    </w:p>
    <w:p w:rsidR="000F4FD4" w:rsidRPr="003F25F8" w:rsidRDefault="000F4FD4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0F4FD4" w:rsidRPr="00B75202" w:rsidRDefault="000F4FD4" w:rsidP="00F54B4A">
      <w:pPr>
        <w:tabs>
          <w:tab w:val="left" w:pos="3975"/>
        </w:tabs>
        <w:spacing w:after="0" w:line="240" w:lineRule="auto"/>
        <w:jc w:val="center"/>
        <w:rPr>
          <w:rFonts w:ascii="Times New Roman" w:hAnsi="Times New Roman" w:cs="Times New Roman"/>
          <w:b/>
          <w:bCs/>
          <w:sz w:val="32"/>
          <w:szCs w:val="32"/>
          <w:lang w:val="en-US"/>
        </w:rPr>
      </w:pPr>
      <w:r w:rsidRPr="00B75202">
        <w:rPr>
          <w:rFonts w:ascii="Times New Roman" w:hAnsi="Times New Roman" w:cs="Times New Roman"/>
          <w:b/>
          <w:bCs/>
          <w:sz w:val="32"/>
          <w:szCs w:val="32"/>
          <w:lang w:val="en-US"/>
        </w:rPr>
        <w:t>DANH SÁCH ĐĂNG KÝ NHÂN SỰ</w:t>
      </w:r>
    </w:p>
    <w:p w:rsidR="000F4FD4" w:rsidRPr="003F25F8" w:rsidRDefault="000F4FD4" w:rsidP="00F54B4A">
      <w:pPr>
        <w:tabs>
          <w:tab w:val="left" w:pos="3975"/>
        </w:tabs>
        <w:spacing w:after="0" w:line="240" w:lineRule="auto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0F4FD4" w:rsidRPr="00B75202" w:rsidRDefault="000F4FD4" w:rsidP="0019592C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THÔNG TIN ĐƠN VỊ THAM GIA:</w:t>
      </w:r>
    </w:p>
    <w:p w:rsidR="000F4FD4" w:rsidRPr="00B75202" w:rsidRDefault="000F4FD4" w:rsidP="003F25F8">
      <w:pPr>
        <w:tabs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Tên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đơn vị tham gia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TRƯỜNG CAO ĐẲNG KỸ THUẬT LÝ TỰ TRỌNG TP.HCM</w:t>
      </w:r>
    </w:p>
    <w:p w:rsidR="000F4FD4" w:rsidRPr="00B75202" w:rsidRDefault="000F4FD4" w:rsidP="003F25F8">
      <w:pPr>
        <w:tabs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 xml:space="preserve">chỉ: </w:t>
      </w:r>
      <w:r>
        <w:rPr>
          <w:rFonts w:ascii="Times New Roman" w:hAnsi="Times New Roman" w:cs="Times New Roman"/>
          <w:sz w:val="24"/>
          <w:szCs w:val="24"/>
          <w:lang w:val="en-US"/>
        </w:rPr>
        <w:t>390 Hoàng Văn Thụ, phường 4, quận Tân Bình, TP.HCM</w:t>
      </w:r>
    </w:p>
    <w:p w:rsidR="000F4FD4" w:rsidRPr="00B75202" w:rsidRDefault="000F4FD4" w:rsidP="003F25F8">
      <w:pPr>
        <w:tabs>
          <w:tab w:val="right" w:leader="dot" w:pos="5387"/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Người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liên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hệ: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Hồ Văn Sĩ , 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ĐTDĐ: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90C03">
        <w:rPr>
          <w:rFonts w:ascii="Times New Roman" w:hAnsi="Times New Roman" w:cs="Times New Roman"/>
          <w:sz w:val="24"/>
          <w:szCs w:val="24"/>
          <w:lang w:val="en-US"/>
        </w:rPr>
        <w:t>0906 851 939</w:t>
      </w:r>
    </w:p>
    <w:p w:rsidR="000F4FD4" w:rsidRDefault="000F4FD4" w:rsidP="003F25F8">
      <w:pPr>
        <w:tabs>
          <w:tab w:val="right" w:leader="dot" w:pos="9026"/>
        </w:tabs>
        <w:spacing w:after="0" w:line="360" w:lineRule="auto"/>
        <w:ind w:left="357"/>
        <w:rPr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Địa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chỉ e-mail: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hyperlink r:id="rId5" w:history="1">
        <w:r w:rsidRPr="00B77E4B">
          <w:rPr>
            <w:rStyle w:val="Hyperlink"/>
            <w:lang w:val="en-US"/>
          </w:rPr>
          <w:t>hosi1939@gmail.com</w:t>
        </w:r>
      </w:hyperlink>
    </w:p>
    <w:p w:rsidR="000F4FD4" w:rsidRDefault="000F4FD4" w:rsidP="003F25F8">
      <w:pPr>
        <w:tabs>
          <w:tab w:val="right" w:leader="dot" w:pos="9026"/>
        </w:tabs>
        <w:spacing w:after="0" w:line="360" w:lineRule="auto"/>
        <w:ind w:left="357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sz w:val="24"/>
          <w:szCs w:val="24"/>
          <w:lang w:val="en-US"/>
        </w:rPr>
        <w:t>Vị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trí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gian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</w:t>
      </w:r>
      <w:r w:rsidRPr="00B75202">
        <w:rPr>
          <w:rFonts w:ascii="Times New Roman" w:hAnsi="Times New Roman" w:cs="Times New Roman"/>
          <w:sz w:val="24"/>
          <w:szCs w:val="24"/>
          <w:lang w:val="en-US"/>
        </w:rPr>
        <w:t>hàng: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 A117</w:t>
      </w:r>
    </w:p>
    <w:p w:rsidR="000F4FD4" w:rsidRPr="003F25F8" w:rsidRDefault="000F4FD4" w:rsidP="00817B7F">
      <w:pPr>
        <w:tabs>
          <w:tab w:val="right" w:leader="dot" w:pos="9026"/>
        </w:tabs>
        <w:spacing w:after="0" w:line="360" w:lineRule="auto"/>
        <w:ind w:left="360"/>
        <w:rPr>
          <w:rFonts w:ascii="Times New Roman" w:hAnsi="Times New Roman" w:cs="Times New Roman"/>
          <w:sz w:val="10"/>
          <w:szCs w:val="10"/>
          <w:lang w:val="en-US"/>
        </w:rPr>
      </w:pPr>
    </w:p>
    <w:p w:rsidR="000F4FD4" w:rsidRPr="003F25F8" w:rsidRDefault="000F4FD4" w:rsidP="003F25F8">
      <w:pPr>
        <w:pStyle w:val="ListParagraph"/>
        <w:numPr>
          <w:ilvl w:val="0"/>
          <w:numId w:val="1"/>
        </w:numPr>
        <w:spacing w:after="0" w:line="36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DANH SÁCH NHÂN VIÊN THI CÔNG</w:t>
      </w:r>
    </w:p>
    <w:tbl>
      <w:tblPr>
        <w:tblW w:w="910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2551"/>
        <w:gridCol w:w="2036"/>
        <w:gridCol w:w="2160"/>
        <w:gridCol w:w="1620"/>
      </w:tblGrid>
      <w:tr w:rsidR="000F4FD4" w:rsidRPr="00130F66">
        <w:trPr>
          <w:trHeight w:val="495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CMND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SỐ ĐIỆN THOẠI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GHI CHÚ</w:t>
            </w: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551" w:type="dxa"/>
            <w:vAlign w:val="bottom"/>
          </w:tcPr>
          <w:p w:rsidR="000F4FD4" w:rsidRDefault="000F4FD4" w:rsidP="00E14EC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Hồ Văn Sĩ</w:t>
            </w:r>
          </w:p>
        </w:tc>
        <w:tc>
          <w:tcPr>
            <w:tcW w:w="2036" w:type="dxa"/>
            <w:vAlign w:val="bottom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022764854</w:t>
            </w:r>
          </w:p>
        </w:tc>
        <w:tc>
          <w:tcPr>
            <w:tcW w:w="2160" w:type="dxa"/>
            <w:vAlign w:val="bottom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0906 851 939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Quang Liêm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024891110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0903 937 003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Lâm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023140062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0932 754 339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Thành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022824439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0908 149 897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Bùi Văn Chương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183667480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0977070205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Đỗ Văn Trong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023514715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0932643638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Giáp Văn Thịnh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024683154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0907371626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420"/>
        </w:trPr>
        <w:tc>
          <w:tcPr>
            <w:tcW w:w="74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551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Ninh Đỗ Hiệp</w:t>
            </w:r>
          </w:p>
        </w:tc>
        <w:tc>
          <w:tcPr>
            <w:tcW w:w="2036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025211587</w:t>
            </w:r>
          </w:p>
        </w:tc>
        <w:tc>
          <w:tcPr>
            <w:tcW w:w="216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0982526986</w:t>
            </w:r>
          </w:p>
        </w:tc>
        <w:tc>
          <w:tcPr>
            <w:tcW w:w="1620" w:type="dxa"/>
            <w:vAlign w:val="bottom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F4FD4" w:rsidRPr="003F25F8" w:rsidRDefault="000F4FD4" w:rsidP="00F54B4A">
      <w:pPr>
        <w:tabs>
          <w:tab w:val="left" w:leader="dot" w:pos="8789"/>
        </w:tabs>
        <w:spacing w:after="0" w:line="360" w:lineRule="auto"/>
        <w:ind w:left="360"/>
        <w:rPr>
          <w:rFonts w:ascii="Times New Roman" w:hAnsi="Times New Roman" w:cs="Times New Roman"/>
          <w:sz w:val="10"/>
          <w:szCs w:val="10"/>
          <w:lang w:val="en-US"/>
        </w:rPr>
      </w:pPr>
    </w:p>
    <w:p w:rsidR="000F4FD4" w:rsidRPr="00B75202" w:rsidRDefault="000F4FD4" w:rsidP="00F54B4A">
      <w:pPr>
        <w:pStyle w:val="ListParagraph"/>
        <w:numPr>
          <w:ilvl w:val="0"/>
          <w:numId w:val="1"/>
        </w:numPr>
        <w:rPr>
          <w:rFonts w:ascii="Times New Roman" w:hAnsi="Times New Roman" w:cs="Times New Roman"/>
          <w:sz w:val="20"/>
          <w:szCs w:val="20"/>
          <w:lang w:val="en-US"/>
        </w:rPr>
      </w:pPr>
      <w:r w:rsidRPr="00B75202">
        <w:rPr>
          <w:rFonts w:ascii="Times New Roman" w:hAnsi="Times New Roman" w:cs="Times New Roman"/>
          <w:b/>
          <w:bCs/>
          <w:sz w:val="24"/>
          <w:szCs w:val="24"/>
          <w:lang w:val="en-US"/>
        </w:rPr>
        <w:t>DANH SÁCH NHÂN VIÊN TRỰC GIAN HÀNG</w:t>
      </w:r>
    </w:p>
    <w:tbl>
      <w:tblPr>
        <w:tblW w:w="9378" w:type="dxa"/>
        <w:tblInd w:w="-10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741"/>
        <w:gridCol w:w="2787"/>
        <w:gridCol w:w="1710"/>
        <w:gridCol w:w="1710"/>
        <w:gridCol w:w="2430"/>
      </w:tblGrid>
      <w:tr w:rsidR="000F4FD4" w:rsidRPr="00130F66">
        <w:trPr>
          <w:trHeight w:val="456"/>
          <w:tblHeader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STT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HỌ VÀ TÊN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CMND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ĐIỆN THOẠI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 w:rsidRPr="00130F66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GHI CHÚ</w:t>
            </w: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bottom"/>
          </w:tcPr>
          <w:p w:rsidR="000F4FD4" w:rsidRPr="00130F66" w:rsidRDefault="000F4FD4" w:rsidP="00836CFF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</w:t>
            </w:r>
          </w:p>
        </w:tc>
        <w:tc>
          <w:tcPr>
            <w:tcW w:w="2787" w:type="dxa"/>
            <w:vAlign w:val="bottom"/>
          </w:tcPr>
          <w:p w:rsidR="000F4FD4" w:rsidRDefault="000F4FD4" w:rsidP="00836CFF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Hồ Văn Sĩ</w:t>
            </w:r>
          </w:p>
        </w:tc>
        <w:tc>
          <w:tcPr>
            <w:tcW w:w="1710" w:type="dxa"/>
            <w:vAlign w:val="center"/>
          </w:tcPr>
          <w:p w:rsidR="000F4FD4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022764854</w:t>
            </w:r>
          </w:p>
        </w:tc>
        <w:tc>
          <w:tcPr>
            <w:tcW w:w="1710" w:type="dxa"/>
            <w:vAlign w:val="center"/>
          </w:tcPr>
          <w:p w:rsidR="000F4FD4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0906 851 939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4556F5">
            <w:pPr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Quang Liêm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024891110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0903 937 003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Văn Thành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022824439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0908 149 897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4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Hồng Anh Tuấn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024698782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0934666015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5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Vương Hội Khánh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023822199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0937947048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6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Trần Quốc Định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334615169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0916282944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7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Lê Tiến Dũng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023680986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0993956198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8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Thị Thanh Thảo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301053184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0902866319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9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Lưu Anh Hùng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194195475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0937838066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10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Huỳnh Thị Minh Ly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025375079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0986725656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11</w:t>
            </w:r>
          </w:p>
        </w:tc>
        <w:tc>
          <w:tcPr>
            <w:tcW w:w="2787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Võ Thị Xuân Thơ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024734659</w:t>
            </w:r>
          </w:p>
        </w:tc>
        <w:tc>
          <w:tcPr>
            <w:tcW w:w="171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0908551687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12</w:t>
            </w:r>
          </w:p>
        </w:tc>
        <w:tc>
          <w:tcPr>
            <w:tcW w:w="2787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Nguyễn Thanh Vũ</w:t>
            </w:r>
          </w:p>
        </w:tc>
        <w:tc>
          <w:tcPr>
            <w:tcW w:w="1710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024241533</w:t>
            </w:r>
          </w:p>
        </w:tc>
        <w:tc>
          <w:tcPr>
            <w:tcW w:w="1710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0902576754</w:t>
            </w:r>
          </w:p>
        </w:tc>
        <w:tc>
          <w:tcPr>
            <w:tcW w:w="2430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130F66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13</w:t>
            </w:r>
          </w:p>
        </w:tc>
        <w:tc>
          <w:tcPr>
            <w:tcW w:w="2787" w:type="dxa"/>
            <w:vAlign w:val="bottom"/>
          </w:tcPr>
          <w:p w:rsidR="000F4FD4" w:rsidRDefault="000F4FD4" w:rsidP="004556F5">
            <w:pPr>
              <w:tabs>
                <w:tab w:val="left" w:leader="dot" w:pos="8789"/>
              </w:tabs>
              <w:spacing w:after="0" w:line="360" w:lineRule="auto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Huỳnh Thị Mai</w:t>
            </w:r>
          </w:p>
        </w:tc>
        <w:tc>
          <w:tcPr>
            <w:tcW w:w="1710" w:type="dxa"/>
            <w:vAlign w:val="bottom"/>
          </w:tcPr>
          <w:p w:rsidR="000F4FD4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024673300</w:t>
            </w:r>
          </w:p>
        </w:tc>
        <w:tc>
          <w:tcPr>
            <w:tcW w:w="1710" w:type="dxa"/>
            <w:vAlign w:val="bottom"/>
          </w:tcPr>
          <w:p w:rsidR="000F4FD4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0903011407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14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Minh Phương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212334198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0966833168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15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Phạm Thị Thanh Hằng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031898890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01882257820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16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Quốc Trọng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024991281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01864314824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17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Võ Thị Thúy Kiều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212269922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01646987124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18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Văn Cường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212363293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01668055041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19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Lê Thị Bích Ngoan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212713152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01628896329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20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Nguyễn Văn Dũng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025327701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0987423077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21</w:t>
            </w:r>
          </w:p>
        </w:tc>
        <w:tc>
          <w:tcPr>
            <w:tcW w:w="2787" w:type="dxa"/>
            <w:vAlign w:val="bottom"/>
          </w:tcPr>
          <w:p w:rsidR="000F4FD4" w:rsidRPr="003D4D9E" w:rsidRDefault="000F4FD4" w:rsidP="004556F5">
            <w:pPr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Trương Thị Cẩm Hướng</w:t>
            </w:r>
          </w:p>
        </w:tc>
        <w:tc>
          <w:tcPr>
            <w:tcW w:w="1710" w:type="dxa"/>
            <w:vAlign w:val="bottom"/>
          </w:tcPr>
          <w:p w:rsidR="000F4FD4" w:rsidRPr="00DC155A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4"/>
                <w:szCs w:val="24"/>
              </w:rPr>
            </w:pPr>
            <w:r w:rsidRPr="00DC155A">
              <w:rPr>
                <w:rFonts w:ascii="Times New Roman" w:hAnsi="Times New Roman" w:cs="Times New Roman"/>
                <w:color w:val="000000"/>
                <w:sz w:val="24"/>
                <w:szCs w:val="24"/>
              </w:rPr>
              <w:t>301529516</w:t>
            </w:r>
          </w:p>
        </w:tc>
        <w:tc>
          <w:tcPr>
            <w:tcW w:w="1710" w:type="dxa"/>
            <w:vAlign w:val="bottom"/>
          </w:tcPr>
          <w:p w:rsidR="000F4FD4" w:rsidRPr="003D4D9E" w:rsidRDefault="000F4FD4" w:rsidP="004556F5">
            <w:pPr>
              <w:jc w:val="center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3D4D9E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0948261403</w:t>
            </w:r>
          </w:p>
        </w:tc>
        <w:tc>
          <w:tcPr>
            <w:tcW w:w="2430" w:type="dxa"/>
            <w:vAlign w:val="bottom"/>
          </w:tcPr>
          <w:p w:rsidR="000F4FD4" w:rsidRPr="00130F66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4556F5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22</w:t>
            </w:r>
          </w:p>
        </w:tc>
        <w:tc>
          <w:tcPr>
            <w:tcW w:w="2787" w:type="dxa"/>
            <w:vAlign w:val="bottom"/>
          </w:tcPr>
          <w:p w:rsidR="000F4FD4" w:rsidRPr="004556F5" w:rsidRDefault="000F4FD4" w:rsidP="004556F5">
            <w:pPr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Nguyễn Minh Đức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022209365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0908.042.421</w:t>
            </w:r>
          </w:p>
        </w:tc>
        <w:tc>
          <w:tcPr>
            <w:tcW w:w="2430" w:type="dxa"/>
            <w:vAlign w:val="bottom"/>
          </w:tcPr>
          <w:p w:rsidR="000F4FD4" w:rsidRPr="004556F5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4556F5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23</w:t>
            </w:r>
          </w:p>
        </w:tc>
        <w:tc>
          <w:tcPr>
            <w:tcW w:w="2787" w:type="dxa"/>
            <w:vAlign w:val="bottom"/>
          </w:tcPr>
          <w:p w:rsidR="000F4FD4" w:rsidRPr="004556F5" w:rsidRDefault="000F4FD4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Cao Nguyễn Nhật Tân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321543852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01696436896</w:t>
            </w:r>
          </w:p>
        </w:tc>
        <w:tc>
          <w:tcPr>
            <w:tcW w:w="2430" w:type="dxa"/>
            <w:vAlign w:val="bottom"/>
          </w:tcPr>
          <w:p w:rsidR="000F4FD4" w:rsidRPr="004556F5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4556F5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24</w:t>
            </w:r>
          </w:p>
        </w:tc>
        <w:tc>
          <w:tcPr>
            <w:tcW w:w="2787" w:type="dxa"/>
            <w:vAlign w:val="bottom"/>
          </w:tcPr>
          <w:p w:rsidR="000F4FD4" w:rsidRPr="004556F5" w:rsidRDefault="000F4FD4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Huỳnh Ngọc Mai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023230246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0908.155.383</w:t>
            </w:r>
          </w:p>
        </w:tc>
        <w:tc>
          <w:tcPr>
            <w:tcW w:w="2430" w:type="dxa"/>
            <w:vAlign w:val="bottom"/>
          </w:tcPr>
          <w:p w:rsidR="000F4FD4" w:rsidRPr="004556F5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 w:rsidTr="00345562">
        <w:trPr>
          <w:trHeight w:val="540"/>
        </w:trPr>
        <w:tc>
          <w:tcPr>
            <w:tcW w:w="741" w:type="dxa"/>
            <w:vAlign w:val="center"/>
          </w:tcPr>
          <w:p w:rsidR="000F4FD4" w:rsidRPr="004556F5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25</w:t>
            </w:r>
          </w:p>
        </w:tc>
        <w:tc>
          <w:tcPr>
            <w:tcW w:w="2787" w:type="dxa"/>
          </w:tcPr>
          <w:p w:rsidR="000F4FD4" w:rsidRPr="00B534DD" w:rsidRDefault="000F4FD4" w:rsidP="00F425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4DD">
              <w:rPr>
                <w:rFonts w:ascii="Times New Roman" w:hAnsi="Times New Roman" w:cs="Times New Roman"/>
                <w:sz w:val="24"/>
                <w:szCs w:val="24"/>
              </w:rPr>
              <w:t>Trần Viết Công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025097064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01627866346</w:t>
            </w:r>
          </w:p>
        </w:tc>
        <w:tc>
          <w:tcPr>
            <w:tcW w:w="2430" w:type="dxa"/>
            <w:vAlign w:val="bottom"/>
          </w:tcPr>
          <w:p w:rsidR="000F4FD4" w:rsidRPr="004556F5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 w:rsidTr="00345562">
        <w:trPr>
          <w:trHeight w:val="540"/>
        </w:trPr>
        <w:tc>
          <w:tcPr>
            <w:tcW w:w="741" w:type="dxa"/>
            <w:vAlign w:val="center"/>
          </w:tcPr>
          <w:p w:rsidR="000F4FD4" w:rsidRPr="004556F5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26</w:t>
            </w:r>
          </w:p>
        </w:tc>
        <w:tc>
          <w:tcPr>
            <w:tcW w:w="2787" w:type="dxa"/>
          </w:tcPr>
          <w:p w:rsidR="000F4FD4" w:rsidRPr="00B534DD" w:rsidRDefault="000F4FD4" w:rsidP="00F42528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534DD">
              <w:rPr>
                <w:rFonts w:ascii="Times New Roman" w:hAnsi="Times New Roman" w:cs="Times New Roman"/>
                <w:sz w:val="24"/>
                <w:szCs w:val="24"/>
              </w:rPr>
              <w:t>Mai Lê Hoàng Phi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025114603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0903607854</w:t>
            </w:r>
          </w:p>
        </w:tc>
        <w:tc>
          <w:tcPr>
            <w:tcW w:w="2430" w:type="dxa"/>
            <w:vAlign w:val="bottom"/>
          </w:tcPr>
          <w:p w:rsidR="000F4FD4" w:rsidRPr="004556F5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  <w:tr w:rsidR="000F4FD4" w:rsidRPr="00130F66">
        <w:trPr>
          <w:trHeight w:val="540"/>
        </w:trPr>
        <w:tc>
          <w:tcPr>
            <w:tcW w:w="741" w:type="dxa"/>
            <w:vAlign w:val="center"/>
          </w:tcPr>
          <w:p w:rsidR="000F4FD4" w:rsidRPr="004556F5" w:rsidRDefault="000F4FD4" w:rsidP="00E14EC0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27</w:t>
            </w:r>
          </w:p>
        </w:tc>
        <w:tc>
          <w:tcPr>
            <w:tcW w:w="2787" w:type="dxa"/>
            <w:vAlign w:val="bottom"/>
          </w:tcPr>
          <w:p w:rsidR="000F4FD4" w:rsidRPr="004556F5" w:rsidRDefault="000F4FD4" w:rsidP="004556F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56F5">
              <w:rPr>
                <w:rFonts w:ascii="Times New Roman" w:hAnsi="Times New Roman" w:cs="Times New Roman"/>
                <w:sz w:val="24"/>
                <w:szCs w:val="24"/>
              </w:rPr>
              <w:t>Trần Văn Vinh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025114435</w:t>
            </w:r>
          </w:p>
        </w:tc>
        <w:tc>
          <w:tcPr>
            <w:tcW w:w="1710" w:type="dxa"/>
          </w:tcPr>
          <w:p w:rsidR="000F4FD4" w:rsidRPr="00CA7F3D" w:rsidRDefault="000F4FD4" w:rsidP="00E40BA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CA7F3D">
              <w:rPr>
                <w:rFonts w:ascii="Times New Roman" w:hAnsi="Times New Roman" w:cs="Times New Roman"/>
                <w:sz w:val="24"/>
                <w:szCs w:val="24"/>
              </w:rPr>
              <w:t>0923173572</w:t>
            </w:r>
            <w:bookmarkStart w:id="0" w:name="_GoBack"/>
            <w:bookmarkEnd w:id="0"/>
          </w:p>
        </w:tc>
        <w:tc>
          <w:tcPr>
            <w:tcW w:w="2430" w:type="dxa"/>
            <w:vAlign w:val="bottom"/>
          </w:tcPr>
          <w:p w:rsidR="000F4FD4" w:rsidRPr="004556F5" w:rsidRDefault="000F4FD4" w:rsidP="004556F5">
            <w:pPr>
              <w:tabs>
                <w:tab w:val="left" w:leader="dot" w:pos="8789"/>
              </w:tabs>
              <w:spacing w:after="0" w:line="36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</w:p>
        </w:tc>
      </w:tr>
    </w:tbl>
    <w:p w:rsidR="000F4FD4" w:rsidRPr="004556F5" w:rsidRDefault="000F4FD4" w:rsidP="00522B18">
      <w:pPr>
        <w:tabs>
          <w:tab w:val="center" w:pos="8100"/>
        </w:tabs>
        <w:spacing w:after="0" w:line="360" w:lineRule="auto"/>
        <w:ind w:left="360"/>
        <w:jc w:val="right"/>
        <w:rPr>
          <w:rFonts w:ascii="Times New Roman" w:hAnsi="Times New Roman" w:cs="Times New Roman"/>
          <w:b/>
          <w:bCs/>
          <w:sz w:val="16"/>
          <w:szCs w:val="16"/>
          <w:lang w:val="en-US"/>
        </w:rPr>
      </w:pPr>
    </w:p>
    <w:p w:rsidR="000F4FD4" w:rsidRPr="008327EF" w:rsidRDefault="000F4FD4" w:rsidP="003F25F8">
      <w:pPr>
        <w:pStyle w:val="ListParagraph"/>
        <w:numPr>
          <w:ilvl w:val="0"/>
          <w:numId w:val="1"/>
        </w:numPr>
        <w:spacing w:before="40" w:after="40" w:line="240" w:lineRule="auto"/>
        <w:rPr>
          <w:rFonts w:ascii="Times New Roman" w:hAnsi="Times New Roman" w:cs="Times New Roman"/>
          <w:sz w:val="20"/>
          <w:szCs w:val="20"/>
          <w:lang w:val="en-US"/>
        </w:rPr>
      </w:pPr>
      <w:r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 THIẾT BỊ VÀ MÔ HÌNH</w:t>
      </w:r>
    </w:p>
    <w:p w:rsidR="000F4FD4" w:rsidRPr="00F87589" w:rsidRDefault="000F4FD4" w:rsidP="003F25F8">
      <w:pPr>
        <w:numPr>
          <w:ilvl w:val="3"/>
          <w:numId w:val="1"/>
        </w:numPr>
        <w:spacing w:before="40" w:after="40" w:line="240" w:lineRule="auto"/>
        <w:ind w:hanging="25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Thiết bị: </w:t>
      </w:r>
    </w:p>
    <w:p w:rsidR="000F4FD4" w:rsidRPr="00F87589" w:rsidRDefault="000F4FD4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sz w:val="24"/>
          <w:szCs w:val="24"/>
          <w:lang w:val="en-US"/>
        </w:rPr>
        <w:t>Màn hình LCD, đầu đọc</w:t>
      </w:r>
    </w:p>
    <w:p w:rsidR="000F4FD4" w:rsidRDefault="000F4FD4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sz w:val="24"/>
          <w:szCs w:val="24"/>
          <w:lang w:val="en-US"/>
        </w:rPr>
        <w:t>Dàn âm thanh</w:t>
      </w:r>
    </w:p>
    <w:p w:rsidR="000F4FD4" w:rsidRDefault="000F4FD4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10 Cái ghế nhựa</w:t>
      </w:r>
    </w:p>
    <w:p w:rsidR="000F4FD4" w:rsidRPr="00F87589" w:rsidRDefault="000F4FD4" w:rsidP="003F25F8">
      <w:pPr>
        <w:numPr>
          <w:ilvl w:val="0"/>
          <w:numId w:val="2"/>
        </w:numPr>
        <w:spacing w:before="40" w:after="40" w:line="240" w:lineRule="auto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>01 Laptop</w:t>
      </w:r>
    </w:p>
    <w:p w:rsidR="000F4FD4" w:rsidRPr="00F87589" w:rsidRDefault="000F4FD4" w:rsidP="003F25F8">
      <w:pPr>
        <w:numPr>
          <w:ilvl w:val="3"/>
          <w:numId w:val="1"/>
        </w:numPr>
        <w:spacing w:before="40" w:after="40" w:line="240" w:lineRule="auto"/>
        <w:ind w:hanging="252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>Mô hình:</w:t>
      </w:r>
    </w:p>
    <w:p w:rsidR="000F4FD4" w:rsidRPr="00F87589" w:rsidRDefault="000F4FD4" w:rsidP="003F25F8">
      <w:pPr>
        <w:spacing w:before="40" w:after="40" w:line="240" w:lineRule="auto"/>
        <w:ind w:left="360" w:firstLine="360"/>
        <w:jc w:val="both"/>
        <w:rPr>
          <w:rFonts w:ascii="Times New Roman" w:hAnsi="Times New Roman" w:cs="Times New Roman"/>
          <w:sz w:val="24"/>
          <w:szCs w:val="24"/>
          <w:lang w:val="en-US"/>
        </w:rPr>
      </w:pPr>
      <w:r w:rsidRPr="00F87589">
        <w:rPr>
          <w:rFonts w:ascii="Times New Roman" w:hAnsi="Times New Roman" w:cs="Times New Roman"/>
          <w:b/>
          <w:bCs/>
          <w:sz w:val="24"/>
          <w:szCs w:val="24"/>
          <w:lang w:val="en-US"/>
        </w:rPr>
        <w:t xml:space="preserve">- </w:t>
      </w:r>
      <w:r w:rsidRPr="00F87589">
        <w:rPr>
          <w:rFonts w:ascii="Times New Roman" w:hAnsi="Times New Roman" w:cs="Times New Roman"/>
          <w:sz w:val="24"/>
          <w:szCs w:val="24"/>
        </w:rPr>
        <w:t>Cánh tay robot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</w:t>
      </w:r>
      <w:r w:rsidRPr="00F87589">
        <w:rPr>
          <w:rFonts w:ascii="Times New Roman" w:hAnsi="Times New Roman" w:cs="Times New Roman"/>
          <w:sz w:val="24"/>
          <w:szCs w:val="24"/>
        </w:rPr>
        <w:t xml:space="preserve"> Kích thước: 0,6m×0,8m=0,5m</w:t>
      </w:r>
      <w:r w:rsidRPr="00F8758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, t</w:t>
      </w:r>
      <w:r w:rsidRPr="00F87589">
        <w:rPr>
          <w:rFonts w:ascii="Times New Roman" w:hAnsi="Times New Roman" w:cs="Times New Roman"/>
          <w:sz w:val="24"/>
          <w:szCs w:val="24"/>
        </w:rPr>
        <w:t>rọng lượng: 5kg</w:t>
      </w:r>
    </w:p>
    <w:p w:rsidR="000F4FD4" w:rsidRPr="00F87589" w:rsidRDefault="000F4FD4" w:rsidP="003F25F8">
      <w:pPr>
        <w:spacing w:before="40" w:after="40" w:line="240" w:lineRule="auto"/>
        <w:ind w:left="360" w:firstLine="360"/>
        <w:jc w:val="both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>
        <w:rPr>
          <w:rFonts w:ascii="Times New Roman" w:hAnsi="Times New Roman" w:cs="Times New Roman"/>
          <w:sz w:val="24"/>
          <w:szCs w:val="24"/>
          <w:lang w:val="en-US"/>
        </w:rPr>
        <w:t xml:space="preserve">- </w:t>
      </w:r>
      <w:r w:rsidRPr="00F87589">
        <w:rPr>
          <w:rFonts w:ascii="Times New Roman" w:hAnsi="Times New Roman" w:cs="Times New Roman"/>
          <w:sz w:val="24"/>
          <w:szCs w:val="24"/>
        </w:rPr>
        <w:t>Mô hình đóng nắp hộp tự động</w:t>
      </w:r>
      <w:r>
        <w:rPr>
          <w:rFonts w:ascii="Times New Roman" w:hAnsi="Times New Roman" w:cs="Times New Roman"/>
          <w:sz w:val="24"/>
          <w:szCs w:val="24"/>
          <w:lang w:val="en-US"/>
        </w:rPr>
        <w:t xml:space="preserve"> : </w:t>
      </w:r>
      <w:r w:rsidRPr="00F87589">
        <w:rPr>
          <w:rFonts w:ascii="Times New Roman" w:hAnsi="Times New Roman" w:cs="Times New Roman"/>
          <w:sz w:val="24"/>
          <w:szCs w:val="24"/>
        </w:rPr>
        <w:t>Kích thước: 0,6m×1,4m=1m</w:t>
      </w:r>
      <w:r w:rsidRPr="00F87589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  <w:lang w:val="en-US"/>
        </w:rPr>
        <w:t>, t</w:t>
      </w:r>
      <w:r w:rsidRPr="00F87589">
        <w:rPr>
          <w:rFonts w:ascii="Times New Roman" w:hAnsi="Times New Roman" w:cs="Times New Roman"/>
          <w:sz w:val="24"/>
          <w:szCs w:val="24"/>
        </w:rPr>
        <w:t>rọng lượng: 10kg</w:t>
      </w:r>
    </w:p>
    <w:p w:rsidR="000F4FD4" w:rsidRDefault="000F4FD4" w:rsidP="003F25F8">
      <w:pPr>
        <w:tabs>
          <w:tab w:val="left" w:pos="454"/>
        </w:tabs>
        <w:spacing w:before="60" w:after="60" w:line="240" w:lineRule="auto"/>
        <w:jc w:val="center"/>
        <w:rPr>
          <w:lang w:val="en-US"/>
        </w:rPr>
      </w:pPr>
    </w:p>
    <w:p w:rsidR="000F4FD4" w:rsidRPr="003F25F8" w:rsidRDefault="000F4FD4" w:rsidP="003F25F8">
      <w:pPr>
        <w:tabs>
          <w:tab w:val="left" w:pos="454"/>
        </w:tabs>
        <w:spacing w:before="60" w:after="60" w:line="240" w:lineRule="auto"/>
        <w:jc w:val="center"/>
        <w:rPr>
          <w:rFonts w:ascii="Times New Roman" w:hAnsi="Times New Roman" w:cs="Times New Roman"/>
          <w:b/>
          <w:bCs/>
          <w:sz w:val="26"/>
          <w:szCs w:val="26"/>
          <w:lang w:val="en-US"/>
        </w:rPr>
      </w:pP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lang w:val="en-US"/>
        </w:rPr>
        <w:tab/>
      </w:r>
      <w:r>
        <w:rPr>
          <w:rFonts w:ascii="Times New Roman" w:hAnsi="Times New Roman" w:cs="Times New Roman"/>
          <w:b/>
          <w:bCs/>
          <w:sz w:val="26"/>
          <w:szCs w:val="26"/>
          <w:lang w:val="en-US"/>
        </w:rPr>
        <w:t>HIỆU TRƯỞNG</w:t>
      </w:r>
    </w:p>
    <w:sectPr w:rsidR="000F4FD4" w:rsidRPr="003F25F8" w:rsidSect="003F25F8">
      <w:pgSz w:w="11906" w:h="16838"/>
      <w:pgMar w:top="540" w:right="1106" w:bottom="719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FF336A8"/>
    <w:multiLevelType w:val="hybridMultilevel"/>
    <w:tmpl w:val="1F789006"/>
    <w:lvl w:ilvl="0" w:tplc="DBEC8246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74815781"/>
    <w:multiLevelType w:val="hybridMultilevel"/>
    <w:tmpl w:val="AF88903E"/>
    <w:lvl w:ilvl="0" w:tplc="3C3065F4">
      <w:start w:val="1"/>
      <w:numFmt w:val="upperRoman"/>
      <w:lvlText w:val="%1."/>
      <w:lvlJc w:val="left"/>
      <w:pPr>
        <w:ind w:left="1004" w:hanging="720"/>
      </w:pPr>
      <w:rPr>
        <w:rFonts w:hint="default"/>
        <w:b/>
        <w:bCs/>
        <w:sz w:val="24"/>
        <w:szCs w:val="24"/>
      </w:r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44C54"/>
    <w:rsid w:val="00082E92"/>
    <w:rsid w:val="000A0118"/>
    <w:rsid w:val="000A09B7"/>
    <w:rsid w:val="000D7F9B"/>
    <w:rsid w:val="000F4FD4"/>
    <w:rsid w:val="00102BA3"/>
    <w:rsid w:val="00130F66"/>
    <w:rsid w:val="001362E0"/>
    <w:rsid w:val="00142BA8"/>
    <w:rsid w:val="0019592C"/>
    <w:rsid w:val="001A5CA8"/>
    <w:rsid w:val="001F7915"/>
    <w:rsid w:val="00200495"/>
    <w:rsid w:val="002129D2"/>
    <w:rsid w:val="00236AA0"/>
    <w:rsid w:val="002633C7"/>
    <w:rsid w:val="002F5DF6"/>
    <w:rsid w:val="0034355E"/>
    <w:rsid w:val="00345562"/>
    <w:rsid w:val="003A3183"/>
    <w:rsid w:val="003D1C46"/>
    <w:rsid w:val="003D4D9E"/>
    <w:rsid w:val="003F25F8"/>
    <w:rsid w:val="00450270"/>
    <w:rsid w:val="004556F5"/>
    <w:rsid w:val="00481DE4"/>
    <w:rsid w:val="004820E7"/>
    <w:rsid w:val="004902AA"/>
    <w:rsid w:val="004C2B69"/>
    <w:rsid w:val="005028E6"/>
    <w:rsid w:val="00522B18"/>
    <w:rsid w:val="005734ED"/>
    <w:rsid w:val="005755D9"/>
    <w:rsid w:val="005815BB"/>
    <w:rsid w:val="005C2BD2"/>
    <w:rsid w:val="005D52F0"/>
    <w:rsid w:val="005E472F"/>
    <w:rsid w:val="00677E0B"/>
    <w:rsid w:val="0069543C"/>
    <w:rsid w:val="006D7FE5"/>
    <w:rsid w:val="00712A66"/>
    <w:rsid w:val="00733ADC"/>
    <w:rsid w:val="00747DE9"/>
    <w:rsid w:val="00752463"/>
    <w:rsid w:val="00763899"/>
    <w:rsid w:val="00785FAF"/>
    <w:rsid w:val="007B2144"/>
    <w:rsid w:val="007B6C79"/>
    <w:rsid w:val="007E79DA"/>
    <w:rsid w:val="00813FE5"/>
    <w:rsid w:val="00817B7F"/>
    <w:rsid w:val="00831EED"/>
    <w:rsid w:val="008327EF"/>
    <w:rsid w:val="00836CFF"/>
    <w:rsid w:val="008F504F"/>
    <w:rsid w:val="00931231"/>
    <w:rsid w:val="009B0F7E"/>
    <w:rsid w:val="009B5E48"/>
    <w:rsid w:val="009D29D3"/>
    <w:rsid w:val="009F6A4A"/>
    <w:rsid w:val="00A0482A"/>
    <w:rsid w:val="00A357D6"/>
    <w:rsid w:val="00A400C1"/>
    <w:rsid w:val="00A46446"/>
    <w:rsid w:val="00A62E8B"/>
    <w:rsid w:val="00A71CFB"/>
    <w:rsid w:val="00A83E0A"/>
    <w:rsid w:val="00A8629D"/>
    <w:rsid w:val="00AE58D2"/>
    <w:rsid w:val="00B1178D"/>
    <w:rsid w:val="00B21294"/>
    <w:rsid w:val="00B30F92"/>
    <w:rsid w:val="00B51741"/>
    <w:rsid w:val="00B534DD"/>
    <w:rsid w:val="00B61E3C"/>
    <w:rsid w:val="00B75202"/>
    <w:rsid w:val="00B77E4B"/>
    <w:rsid w:val="00B90C03"/>
    <w:rsid w:val="00BB4600"/>
    <w:rsid w:val="00C33DED"/>
    <w:rsid w:val="00C44C54"/>
    <w:rsid w:val="00C45265"/>
    <w:rsid w:val="00C52043"/>
    <w:rsid w:val="00C61BE3"/>
    <w:rsid w:val="00C95DFF"/>
    <w:rsid w:val="00CA7F3D"/>
    <w:rsid w:val="00CD01A5"/>
    <w:rsid w:val="00CE55F6"/>
    <w:rsid w:val="00D227F1"/>
    <w:rsid w:val="00D47723"/>
    <w:rsid w:val="00D53492"/>
    <w:rsid w:val="00DB61CB"/>
    <w:rsid w:val="00DC155A"/>
    <w:rsid w:val="00DD2838"/>
    <w:rsid w:val="00DD5405"/>
    <w:rsid w:val="00DE655A"/>
    <w:rsid w:val="00E14EC0"/>
    <w:rsid w:val="00E20AA3"/>
    <w:rsid w:val="00E21F77"/>
    <w:rsid w:val="00E31991"/>
    <w:rsid w:val="00E31F42"/>
    <w:rsid w:val="00E40BA3"/>
    <w:rsid w:val="00E55ABA"/>
    <w:rsid w:val="00EC7B84"/>
    <w:rsid w:val="00F2184F"/>
    <w:rsid w:val="00F26955"/>
    <w:rsid w:val="00F42528"/>
    <w:rsid w:val="00F50DC0"/>
    <w:rsid w:val="00F53BB1"/>
    <w:rsid w:val="00F54B4A"/>
    <w:rsid w:val="00F7425C"/>
    <w:rsid w:val="00F8578B"/>
    <w:rsid w:val="00F87589"/>
    <w:rsid w:val="00FB5C5D"/>
    <w:rsid w:val="00FC2125"/>
    <w:rsid w:val="00FC6943"/>
    <w:rsid w:val="00FD73DB"/>
    <w:rsid w:val="00FF355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54B4A"/>
    <w:pPr>
      <w:spacing w:after="200" w:line="276" w:lineRule="auto"/>
    </w:pPr>
    <w:rPr>
      <w:rFonts w:cs="Calibri"/>
      <w:lang w:val="vi-V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F54B4A"/>
    <w:pPr>
      <w:ind w:left="720"/>
    </w:pPr>
  </w:style>
  <w:style w:type="table" w:styleId="TableGrid">
    <w:name w:val="Table Grid"/>
    <w:basedOn w:val="TableNormal"/>
    <w:uiPriority w:val="99"/>
    <w:rsid w:val="00F54B4A"/>
    <w:rPr>
      <w:rFonts w:cs="Calibri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link">
    <w:name w:val="Hyperlink"/>
    <w:basedOn w:val="DefaultParagraphFont"/>
    <w:uiPriority w:val="99"/>
    <w:rsid w:val="00A357D6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hosi1939@gmail.com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484</TotalTime>
  <Pages>2</Pages>
  <Words>364</Words>
  <Characters>2075</Characters>
  <Application>Microsoft Office Outlook</Application>
  <DocSecurity>0</DocSecurity>
  <Lines>0</Lines>
  <Paragraphs>0</Paragraphs>
  <ScaleCrop>false</ScaleCrop>
  <Company>PC-Home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 Ly Thao Nhi</dc:creator>
  <cp:keywords/>
  <dc:description/>
  <cp:lastModifiedBy>ly</cp:lastModifiedBy>
  <cp:revision>34</cp:revision>
  <cp:lastPrinted>2015-03-12T10:06:00Z</cp:lastPrinted>
  <dcterms:created xsi:type="dcterms:W3CDTF">2015-03-11T01:32:00Z</dcterms:created>
  <dcterms:modified xsi:type="dcterms:W3CDTF">2015-03-12T10:08:00Z</dcterms:modified>
</cp:coreProperties>
</file>